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4D7D" w:rsidRPr="002A6CE8" w:rsidRDefault="0079327C">
      <w:pPr>
        <w:pStyle w:val="Title"/>
        <w:rPr>
          <w:sz w:val="60"/>
          <w:szCs w:val="60"/>
        </w:rPr>
      </w:pPr>
      <w:r w:rsidRPr="002A6CE8">
        <w:rPr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53117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1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B4D7D" w:rsidRDefault="00AB4D7D"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Background Graphic&#10;" style="position:absolute;left:0;text-align:left;margin-left:0;margin-top:0;width:724.3pt;height:540.7pt;z-index:-251663363;mso-position-horizontal:center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7" type="#_x0000_t75" style="position:absolute;width:92011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  <v:imagedata r:id="rId10" o:title=""/>
                </v:shape>
                <v:shape id="Black border" o:spid="_x0000_s1028" type="#_x0000_t75" style="position:absolute;left:95;width:91821;height:6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  <v:imagedata r:id="rId11" o:title=""/>
                </v:shape>
                <v:rect id="Rectangular border" o:spid="_x0000_s1029" style="position:absolute;left:1809;top:1619;width:88341;height:65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" filled="f" strokecolor="#8b0e04 [3204]" strokeweight="6.5pt">
                  <v:textbox>
                    <w:txbxContent>
                      <w:p w:rsidR="00AB4D7D" w:rsidRDefault="00AB4D7D">
                        <w:bookmarkStart w:id="1" w:name="_GoBack"/>
                        <w:bookmarkEnd w:id="1"/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71033C" w:rsidRPr="002A6CE8">
        <w:rPr>
          <w:sz w:val="60"/>
          <w:szCs w:val="60"/>
        </w:rPr>
        <w:t>welcome to yelm veterinary hospital</w:t>
      </w:r>
    </w:p>
    <w:p w:rsidR="00AB4D7D" w:rsidRPr="00475AE0" w:rsidRDefault="0071033C">
      <w:pPr>
        <w:pStyle w:val="Name"/>
        <w:rPr>
          <w:sz w:val="64"/>
          <w:szCs w:val="64"/>
        </w:rPr>
      </w:pPr>
      <w:r w:rsidRPr="00475AE0">
        <w:rPr>
          <w:sz w:val="64"/>
          <w:szCs w:val="64"/>
        </w:rPr>
        <w:t>Complimentary Healthy Pet Examination</w:t>
      </w:r>
    </w:p>
    <w:p w:rsidR="009865FA" w:rsidRDefault="0071033C" w:rsidP="009865FA">
      <w:pPr>
        <w:spacing w:line="240" w:lineRule="auto"/>
        <w:rPr>
          <w:sz w:val="24"/>
          <w:szCs w:val="24"/>
        </w:rPr>
      </w:pPr>
      <w:r w:rsidRPr="002A6CE8">
        <w:rPr>
          <w:sz w:val="24"/>
          <w:szCs w:val="24"/>
        </w:rPr>
        <w:t xml:space="preserve">Offer valid for </w:t>
      </w:r>
      <w:r w:rsidRPr="002A6CE8">
        <w:rPr>
          <w:b/>
          <w:sz w:val="24"/>
          <w:szCs w:val="24"/>
        </w:rPr>
        <w:t>scheduled</w:t>
      </w:r>
      <w:r w:rsidRPr="002A6CE8">
        <w:rPr>
          <w:sz w:val="24"/>
          <w:szCs w:val="24"/>
        </w:rPr>
        <w:t xml:space="preserve"> first time new client</w:t>
      </w:r>
      <w:r w:rsidR="00E3439D" w:rsidRPr="002A6CE8">
        <w:rPr>
          <w:sz w:val="24"/>
          <w:szCs w:val="24"/>
        </w:rPr>
        <w:t xml:space="preserve"> </w:t>
      </w:r>
      <w:r w:rsidR="009865FA">
        <w:rPr>
          <w:sz w:val="24"/>
          <w:szCs w:val="24"/>
        </w:rPr>
        <w:t>(routine well-pet physical examination)</w:t>
      </w:r>
    </w:p>
    <w:p w:rsidR="0071033C" w:rsidRPr="002A6CE8" w:rsidRDefault="00E3439D" w:rsidP="009865FA">
      <w:pPr>
        <w:spacing w:line="240" w:lineRule="auto"/>
        <w:rPr>
          <w:sz w:val="24"/>
          <w:szCs w:val="24"/>
        </w:rPr>
      </w:pPr>
      <w:r w:rsidRPr="002A6CE8">
        <w:rPr>
          <w:sz w:val="24"/>
          <w:szCs w:val="24"/>
        </w:rPr>
        <w:t>May</w:t>
      </w:r>
      <w:r w:rsidR="002A6CE8" w:rsidRPr="002A6CE8">
        <w:rPr>
          <w:sz w:val="24"/>
          <w:szCs w:val="24"/>
        </w:rPr>
        <w:t xml:space="preserve"> NOT be used for “Walk-In”</w:t>
      </w:r>
      <w:r w:rsidR="009865FA">
        <w:rPr>
          <w:sz w:val="24"/>
          <w:szCs w:val="24"/>
        </w:rPr>
        <w:t xml:space="preserve"> Appt - </w:t>
      </w:r>
      <w:r w:rsidR="0071033C" w:rsidRPr="002A6CE8">
        <w:rPr>
          <w:sz w:val="24"/>
          <w:szCs w:val="24"/>
        </w:rPr>
        <w:t>Must provide certificate at time of service, one issued per client</w:t>
      </w:r>
      <w:r w:rsidR="002A6CE8">
        <w:rPr>
          <w:sz w:val="24"/>
          <w:szCs w:val="24"/>
        </w:rPr>
        <w:t xml:space="preserve"> (1 Patien</w:t>
      </w:r>
      <w:r w:rsidR="00475AE0" w:rsidRPr="002A6CE8">
        <w:rPr>
          <w:sz w:val="24"/>
          <w:szCs w:val="24"/>
        </w:rPr>
        <w:t>t)</w:t>
      </w:r>
      <w:r w:rsidR="0071033C" w:rsidRPr="002A6CE8">
        <w:rPr>
          <w:sz w:val="24"/>
          <w:szCs w:val="24"/>
        </w:rPr>
        <w:t xml:space="preserve"> </w:t>
      </w:r>
    </w:p>
    <w:p w:rsidR="00AB4D7D" w:rsidRPr="002A6CE8" w:rsidRDefault="0071033C">
      <w:pPr>
        <w:rPr>
          <w:b/>
          <w:sz w:val="28"/>
          <w:szCs w:val="28"/>
        </w:rPr>
      </w:pPr>
      <w:r w:rsidRPr="002A6CE8">
        <w:rPr>
          <w:b/>
          <w:sz w:val="28"/>
          <w:szCs w:val="28"/>
        </w:rPr>
        <w:t>Total Value: $49.04</w:t>
      </w:r>
    </w:p>
    <w:p w:rsidR="00AB4D7D" w:rsidRDefault="009865FA">
      <w:pPr>
        <w:pStyle w:val="Organization"/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390775" cy="2184427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VH logo.JPG THE GOOD ON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84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displaying award seal and certificate signature/date"/>
      </w:tblPr>
      <w:tblGrid>
        <w:gridCol w:w="3123"/>
        <w:gridCol w:w="927"/>
        <w:gridCol w:w="8622"/>
      </w:tblGrid>
      <w:tr w:rsidR="00AB4D7D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1327126E8F5C46849DD761580985F028"/>
            </w:placeholder>
            <w:showingPlcHdr/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AB4D7D" w:rsidRDefault="00AA0274">
                <w:pPr>
                  <w:spacing w:after="0" w:line="240" w:lineRule="auto"/>
                </w:pPr>
                <w:r>
                  <w:rPr>
                    <w:rStyle w:val="PlaceholderText"/>
                  </w:rPr>
                  <w:t>Choose a building block.</w:t>
                </w:r>
              </w:p>
            </w:tc>
          </w:sdtContent>
        </w:sdt>
        <w:tc>
          <w:tcPr>
            <w:tcW w:w="927" w:type="dxa"/>
          </w:tcPr>
          <w:p w:rsidR="00AB4D7D" w:rsidRDefault="00AB4D7D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AB4D7D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AB4D7D" w:rsidRDefault="0071033C">
                  <w:pPr>
                    <w:pStyle w:val="SigHeading"/>
                    <w:spacing w:line="240" w:lineRule="auto"/>
                    <w:jc w:val="center"/>
                  </w:pPr>
                  <w:r>
                    <w:t xml:space="preserve">FOR OFFICE USE  - </w:t>
                  </w:r>
                </w:p>
              </w:tc>
              <w:tc>
                <w:tcPr>
                  <w:tcW w:w="6192" w:type="dxa"/>
                  <w:vAlign w:val="bottom"/>
                </w:tcPr>
                <w:p w:rsidR="00AB4D7D" w:rsidRPr="0071033C" w:rsidRDefault="0071033C">
                  <w:pPr>
                    <w:pStyle w:val="Signature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CLIENT ID</w:t>
                  </w:r>
                  <w:r w:rsidRPr="0071033C">
                    <w:rPr>
                      <w:rFonts w:asciiTheme="minorHAnsi" w:hAnsiTheme="minorHAnsi"/>
                    </w:rPr>
                    <w:t xml:space="preserve">: </w:t>
                  </w:r>
                </w:p>
              </w:tc>
            </w:tr>
            <w:tr w:rsidR="00AB4D7D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AB4D7D" w:rsidRDefault="0071033C">
                  <w:pPr>
                    <w:pStyle w:val="SigHeading"/>
                    <w:spacing w:line="240" w:lineRule="auto"/>
                    <w:jc w:val="center"/>
                  </w:pPr>
                  <w:r>
                    <w:t xml:space="preserve">DATE: </w:t>
                  </w:r>
                </w:p>
              </w:tc>
              <w:tc>
                <w:tcPr>
                  <w:tcW w:w="6192" w:type="dxa"/>
                  <w:vAlign w:val="bottom"/>
                </w:tcPr>
                <w:p w:rsidR="00AB4D7D" w:rsidRPr="0071033C" w:rsidRDefault="0071033C">
                  <w:pPr>
                    <w:pStyle w:val="Signature"/>
                    <w:jc w:val="center"/>
                    <w:rPr>
                      <w:rFonts w:asciiTheme="minorHAnsi" w:hAnsiTheme="minorHAnsi"/>
                    </w:rPr>
                  </w:pPr>
                  <w:r w:rsidRPr="0071033C">
                    <w:rPr>
                      <w:rFonts w:asciiTheme="minorHAnsi" w:hAnsiTheme="minorHAnsi"/>
                    </w:rPr>
                    <w:t>STAFF:</w:t>
                  </w:r>
                </w:p>
              </w:tc>
            </w:tr>
          </w:tbl>
          <w:p w:rsidR="00AB4D7D" w:rsidRDefault="00AB4D7D">
            <w:pPr>
              <w:spacing w:after="0" w:line="240" w:lineRule="auto"/>
            </w:pPr>
          </w:p>
        </w:tc>
      </w:tr>
    </w:tbl>
    <w:p w:rsidR="00AB4D7D" w:rsidRDefault="00AB4D7D">
      <w:pPr>
        <w:spacing w:after="0" w:line="200" w:lineRule="exact"/>
      </w:pPr>
    </w:p>
    <w:sectPr w:rsidR="00AB4D7D">
      <w:pgSz w:w="15840" w:h="12240" w:orient="landscape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35CF" w:rsidRDefault="00BE35CF">
      <w:pPr>
        <w:spacing w:after="0" w:line="240" w:lineRule="auto"/>
      </w:pPr>
      <w:r>
        <w:separator/>
      </w:r>
    </w:p>
  </w:endnote>
  <w:endnote w:type="continuationSeparator" w:id="0">
    <w:p w:rsidR="00BE35CF" w:rsidRDefault="00BE3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35CF" w:rsidRDefault="00BE35CF">
      <w:pPr>
        <w:spacing w:after="0" w:line="240" w:lineRule="auto"/>
      </w:pPr>
      <w:r>
        <w:separator/>
      </w:r>
    </w:p>
  </w:footnote>
  <w:footnote w:type="continuationSeparator" w:id="0">
    <w:p w:rsidR="00BE35CF" w:rsidRDefault="00BE3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33C"/>
    <w:rsid w:val="002A6CE8"/>
    <w:rsid w:val="00475AE0"/>
    <w:rsid w:val="0071033C"/>
    <w:rsid w:val="0079327C"/>
    <w:rsid w:val="009865FA"/>
    <w:rsid w:val="00AA0274"/>
    <w:rsid w:val="00AB4D7D"/>
    <w:rsid w:val="00BE35CF"/>
    <w:rsid w:val="00CF43BF"/>
    <w:rsid w:val="00DA5814"/>
    <w:rsid w:val="00E3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E5F5D7"/>
  <w15:docId w15:val="{08C83ED7-9D9E-409C-B5AA-AB0782C94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2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2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2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8B0E04" w:themeColor="accent1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8B0E04" w:themeColor="accent1"/>
      <w:sz w:val="68"/>
      <w:szCs w:val="68"/>
    </w:rPr>
  </w:style>
  <w:style w:type="paragraph" w:customStyle="1" w:styleId="Organization">
    <w:name w:val="Organization"/>
    <w:basedOn w:val="Normal"/>
    <w:uiPriority w:val="2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2"/>
    <w:qFormat/>
    <w:pPr>
      <w:spacing w:before="160" w:after="0"/>
      <w:jc w:val="left"/>
    </w:pPr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orkstation14\AppData\Roaming\Microsoft\Templates\Most%20Valuable%20Player%20award%20certificate%20(editable%20titl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327126E8F5C46849DD761580985F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51807-1502-4EC3-9A11-8D354BB9FB34}"/>
      </w:docPartPr>
      <w:docPartBody>
        <w:p w:rsidR="00FB002E" w:rsidRDefault="00CC13F5">
          <w:pPr>
            <w:pStyle w:val="1327126E8F5C46849DD761580985F028"/>
          </w:pPr>
          <w:r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3F5"/>
    <w:rsid w:val="00CC13F5"/>
    <w:rsid w:val="00FB002E"/>
    <w:rsid w:val="00FF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98C62A17044462942E373396EF9339">
    <w:name w:val="CE98C62A17044462942E373396EF9339"/>
  </w:style>
  <w:style w:type="paragraph" w:customStyle="1" w:styleId="A5D6E6F97D124207945E6591A4D052DF">
    <w:name w:val="A5D6E6F97D124207945E6591A4D052DF"/>
  </w:style>
  <w:style w:type="paragraph" w:customStyle="1" w:styleId="F2ED4107B44848B2BB50E320E1DFEC47">
    <w:name w:val="F2ED4107B44848B2BB50E320E1DFEC47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327126E8F5C46849DD761580985F028">
    <w:name w:val="1327126E8F5C46849DD761580985F028"/>
  </w:style>
  <w:style w:type="paragraph" w:customStyle="1" w:styleId="664D19B569A94BECB95412FC2253ECFA">
    <w:name w:val="664D19B569A94BECB95412FC2253ECFA"/>
  </w:style>
  <w:style w:type="paragraph" w:customStyle="1" w:styleId="BA255E42D9FE40169A8A8D82F365514E">
    <w:name w:val="BA255E42D9FE40169A8A8D82F36551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5A11102-4AD6-4EB1-8440-21B34A764F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Most Valuable Player award certificate (editable title).dotx</Template>
  <TotalTime>526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workstation14</dc:creator>
  <cp:keywords/>
  <cp:lastModifiedBy>Yelm DVM</cp:lastModifiedBy>
  <cp:revision>2</cp:revision>
  <cp:lastPrinted>2017-09-06T18:10:00Z</cp:lastPrinted>
  <dcterms:created xsi:type="dcterms:W3CDTF">2017-09-05T14:27:00Z</dcterms:created>
  <dcterms:modified xsi:type="dcterms:W3CDTF">2017-09-06T18:16:00Z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TC031330949991</vt:lpwstr>
  </property>
</Properties>
</file>